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564C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附件1</w:t>
      </w:r>
    </w:p>
    <w:p w14:paraId="4A4BF1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</w:p>
    <w:p w14:paraId="353B1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东莞市知识产权十大事件征集表</w:t>
      </w:r>
    </w:p>
    <w:p w14:paraId="57E1F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楷体_GB2312" w:eastAsia="楷体_GB2312"/>
          <w:b/>
          <w:sz w:val="44"/>
          <w:szCs w:val="44"/>
          <w:lang w:val="en-US" w:eastAsia="zh-CN"/>
        </w:rPr>
      </w:pPr>
    </w:p>
    <w:p w14:paraId="50549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申报单位或申报人（盖章）：</w:t>
      </w:r>
    </w:p>
    <w:tbl>
      <w:tblPr>
        <w:tblStyle w:val="3"/>
        <w:tblpPr w:leftFromText="180" w:rightFromText="180" w:vertAnchor="text" w:horzAnchor="page" w:tblpX="1830" w:tblpY="399"/>
        <w:tblOverlap w:val="never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200"/>
        <w:gridCol w:w="1500"/>
        <w:gridCol w:w="1816"/>
        <w:gridCol w:w="900"/>
        <w:gridCol w:w="1952"/>
      </w:tblGrid>
      <w:tr w14:paraId="15B1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5F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联系人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8E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4F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C3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52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邮箱</w:t>
            </w:r>
          </w:p>
        </w:tc>
        <w:tc>
          <w:tcPr>
            <w:tcW w:w="1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AC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1085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F8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事件所属类别</w:t>
            </w:r>
          </w:p>
        </w:tc>
        <w:tc>
          <w:tcPr>
            <w:tcW w:w="73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1C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□政府部门举措类  □司法行政执法类  □企业创新实践类 □服务机构贡献类  □其他特色事件</w:t>
            </w:r>
          </w:p>
        </w:tc>
      </w:tr>
      <w:tr w14:paraId="0ED58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96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事件标题</w:t>
            </w:r>
          </w:p>
        </w:tc>
        <w:tc>
          <w:tcPr>
            <w:tcW w:w="73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E4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0EBF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08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事件简介（200字以内）</w:t>
            </w:r>
          </w:p>
        </w:tc>
        <w:tc>
          <w:tcPr>
            <w:tcW w:w="73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C5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5278C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CE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事件亮点做法、创新做法（200字以内）</w:t>
            </w:r>
          </w:p>
        </w:tc>
        <w:tc>
          <w:tcPr>
            <w:tcW w:w="73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92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1E888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70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案例社会与经济效益（200字以内）</w:t>
            </w:r>
          </w:p>
        </w:tc>
        <w:tc>
          <w:tcPr>
            <w:tcW w:w="73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41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4FF68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CC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申报单位（个人）意见</w:t>
            </w:r>
          </w:p>
        </w:tc>
        <w:tc>
          <w:tcPr>
            <w:tcW w:w="73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61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1996E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345E5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5A409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57FEF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280" w:firstLineChars="40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 xml:space="preserve">单位（个人）名称（盖章）：                   </w:t>
            </w:r>
          </w:p>
          <w:p w14:paraId="75C55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 xml:space="preserve">                           日期：                   </w:t>
            </w:r>
          </w:p>
        </w:tc>
      </w:tr>
    </w:tbl>
    <w:p w14:paraId="2862173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iwiaGRpZCI6IjVmYTNmYjgyNmM4ZWVlYjYzZWUyM2ZlODQ4YmYzOTAzIiwidXNlckNvdW50IjoyfQ=="/>
  </w:docVars>
  <w:rsids>
    <w:rsidRoot w:val="201022AD"/>
    <w:rsid w:val="000B44A8"/>
    <w:rsid w:val="0575F221"/>
    <w:rsid w:val="15D44977"/>
    <w:rsid w:val="15FF5418"/>
    <w:rsid w:val="201022AD"/>
    <w:rsid w:val="39F7B725"/>
    <w:rsid w:val="3E3FCF46"/>
    <w:rsid w:val="4CE90074"/>
    <w:rsid w:val="5516610C"/>
    <w:rsid w:val="6F7940F1"/>
    <w:rsid w:val="6FD81AA1"/>
    <w:rsid w:val="6FDB3D75"/>
    <w:rsid w:val="6FFB5A63"/>
    <w:rsid w:val="7595379A"/>
    <w:rsid w:val="7AF739AC"/>
    <w:rsid w:val="7BDE1296"/>
    <w:rsid w:val="7DEFBBE1"/>
    <w:rsid w:val="7E57CA16"/>
    <w:rsid w:val="7F0BB286"/>
    <w:rsid w:val="7F6D86F0"/>
    <w:rsid w:val="D6678F40"/>
    <w:rsid w:val="DFDFBAEF"/>
    <w:rsid w:val="EFFF4F08"/>
    <w:rsid w:val="FEDF54C1"/>
    <w:rsid w:val="FEFE6579"/>
    <w:rsid w:val="FF87C9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unhideWhenUsed/>
    <w:qFormat/>
    <w:uiPriority w:val="0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2015-09-05T16:35:00Z</dcterms:created>
  <dc:creator>Administrator</dc:creator>
  <cp:lastModifiedBy>GreatWall</cp:lastModifiedBy>
  <cp:lastPrinted>2026-10-23T11:02:45Z</cp:lastPrinted>
  <dcterms:modified xsi:type="dcterms:W3CDTF">2026-10-23T11:09:43Z</dcterms:modified>
  <dc:title>教 案 首 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UUID">
    <vt:lpwstr>v1.0_mb_GuyKF0Y7SceujQGPvcHggw==</vt:lpwstr>
  </property>
  <property fmtid="{D5CDD505-2E9C-101B-9397-08002B2CF9AE}" pid="4" name="ICV">
    <vt:lpwstr>350D5A8C1DE20FF05B2A11674CCAAEEF_43</vt:lpwstr>
  </property>
</Properties>
</file>